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CF2" w:rsidRDefault="00551CF2" w:rsidP="00551CF2">
      <w:pPr>
        <w:pStyle w:val="Default"/>
      </w:pPr>
    </w:p>
    <w:p w:rsidR="00551CF2" w:rsidRDefault="00551CF2" w:rsidP="00551CF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The Australian Navigators Limited </w:t>
      </w:r>
    </w:p>
    <w:p w:rsidR="00551CF2" w:rsidRDefault="00551CF2" w:rsidP="00551CF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 BOX 6210 </w:t>
      </w:r>
    </w:p>
    <w:p w:rsidR="00551CF2" w:rsidRDefault="00551CF2" w:rsidP="00551CF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Baulkham Hills BC </w:t>
      </w:r>
    </w:p>
    <w:p w:rsidR="00551CF2" w:rsidRDefault="00551CF2" w:rsidP="00551CF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NSW 2153 </w:t>
      </w:r>
    </w:p>
    <w:p w:rsidR="00551CF2" w:rsidRDefault="00551CF2" w:rsidP="00551CF2">
      <w:pPr>
        <w:pStyle w:val="Default"/>
        <w:rPr>
          <w:sz w:val="23"/>
          <w:szCs w:val="23"/>
        </w:rPr>
      </w:pPr>
    </w:p>
    <w:p w:rsidR="00551CF2" w:rsidRDefault="00551CF2" w:rsidP="00551CF2">
      <w:pPr>
        <w:pStyle w:val="Default"/>
        <w:rPr>
          <w:sz w:val="23"/>
          <w:szCs w:val="23"/>
        </w:rPr>
      </w:pPr>
    </w:p>
    <w:p w:rsidR="00551CF2" w:rsidRDefault="00551CF2" w:rsidP="00551CF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To: The Australian Navigators Limited Board of Directors, </w:t>
      </w:r>
    </w:p>
    <w:p w:rsidR="00551CF2" w:rsidRDefault="00551CF2" w:rsidP="00551CF2">
      <w:pPr>
        <w:pStyle w:val="Default"/>
        <w:rPr>
          <w:sz w:val="23"/>
          <w:szCs w:val="23"/>
        </w:rPr>
      </w:pPr>
    </w:p>
    <w:p w:rsidR="00551CF2" w:rsidRDefault="00551CF2" w:rsidP="00551CF2">
      <w:pPr>
        <w:pStyle w:val="Default"/>
        <w:rPr>
          <w:sz w:val="23"/>
          <w:szCs w:val="23"/>
        </w:rPr>
      </w:pPr>
    </w:p>
    <w:p w:rsidR="00551CF2" w:rsidRDefault="00551CF2" w:rsidP="00551CF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Dear Board of Directors, </w:t>
      </w:r>
    </w:p>
    <w:p w:rsidR="00551CF2" w:rsidRDefault="00551CF2" w:rsidP="00551CF2">
      <w:pPr>
        <w:pStyle w:val="Default"/>
        <w:rPr>
          <w:sz w:val="23"/>
          <w:szCs w:val="23"/>
        </w:rPr>
      </w:pPr>
    </w:p>
    <w:p w:rsidR="00551CF2" w:rsidRDefault="00551CF2" w:rsidP="00551CF2">
      <w:pPr>
        <w:pStyle w:val="Default"/>
        <w:rPr>
          <w:sz w:val="23"/>
          <w:szCs w:val="23"/>
        </w:rPr>
      </w:pPr>
    </w:p>
    <w:p w:rsidR="00551CF2" w:rsidRDefault="00551CF2" w:rsidP="00551CF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Please consider </w:t>
      </w:r>
      <w:r>
        <w:rPr>
          <w:sz w:val="23"/>
          <w:szCs w:val="23"/>
        </w:rPr>
        <w:t xml:space="preserve">my </w:t>
      </w:r>
      <w:r>
        <w:rPr>
          <w:sz w:val="23"/>
          <w:szCs w:val="23"/>
        </w:rPr>
        <w:t xml:space="preserve">request of membership to the Australian Navigators. </w:t>
      </w:r>
    </w:p>
    <w:p w:rsidR="00551CF2" w:rsidRDefault="00551CF2" w:rsidP="00551CF2">
      <w:pPr>
        <w:pStyle w:val="Default"/>
        <w:rPr>
          <w:sz w:val="23"/>
          <w:szCs w:val="23"/>
        </w:rPr>
      </w:pPr>
    </w:p>
    <w:p w:rsidR="00551CF2" w:rsidRDefault="00551CF2" w:rsidP="00551CF2">
      <w:pPr>
        <w:pStyle w:val="Default"/>
        <w:rPr>
          <w:sz w:val="23"/>
          <w:szCs w:val="23"/>
        </w:rPr>
      </w:pPr>
    </w:p>
    <w:p w:rsidR="00551CF2" w:rsidRDefault="00551CF2" w:rsidP="00551CF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I, _____________________________DOB _______________________________of </w:t>
      </w:r>
    </w:p>
    <w:p w:rsidR="00551CF2" w:rsidRDefault="00551CF2" w:rsidP="00551CF2">
      <w:pPr>
        <w:pStyle w:val="Default"/>
        <w:rPr>
          <w:sz w:val="23"/>
          <w:szCs w:val="23"/>
        </w:rPr>
      </w:pPr>
    </w:p>
    <w:p w:rsidR="00551CF2" w:rsidRDefault="00551CF2" w:rsidP="00551CF2">
      <w:pPr>
        <w:pStyle w:val="Default"/>
        <w:rPr>
          <w:sz w:val="23"/>
          <w:szCs w:val="23"/>
        </w:rPr>
      </w:pPr>
    </w:p>
    <w:p w:rsidR="00551CF2" w:rsidRDefault="00551CF2" w:rsidP="00551CF2">
      <w:pPr>
        <w:pStyle w:val="Default"/>
        <w:rPr>
          <w:sz w:val="23"/>
          <w:szCs w:val="23"/>
        </w:rPr>
      </w:pPr>
    </w:p>
    <w:p w:rsidR="00551CF2" w:rsidRDefault="00551CF2" w:rsidP="00551CF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</w:t>
      </w:r>
    </w:p>
    <w:p w:rsidR="00551CF2" w:rsidRDefault="00551CF2" w:rsidP="00551CF2">
      <w:pPr>
        <w:pStyle w:val="Default"/>
        <w:rPr>
          <w:sz w:val="23"/>
          <w:szCs w:val="23"/>
        </w:rPr>
      </w:pPr>
    </w:p>
    <w:p w:rsidR="00551CF2" w:rsidRDefault="00551CF2" w:rsidP="00551CF2">
      <w:pPr>
        <w:pStyle w:val="Default"/>
        <w:rPr>
          <w:sz w:val="23"/>
          <w:szCs w:val="23"/>
        </w:rPr>
      </w:pPr>
    </w:p>
    <w:p w:rsidR="00551CF2" w:rsidRDefault="00551CF2" w:rsidP="00551CF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Confirm our commitment to adhere to the Australian Navigators Constitution, the Objectives and the Statement of Beliefs. </w:t>
      </w:r>
    </w:p>
    <w:p w:rsidR="00551CF2" w:rsidRDefault="00551CF2" w:rsidP="00551CF2">
      <w:pPr>
        <w:pStyle w:val="Default"/>
        <w:rPr>
          <w:sz w:val="23"/>
          <w:szCs w:val="23"/>
        </w:rPr>
      </w:pPr>
    </w:p>
    <w:p w:rsidR="00551CF2" w:rsidRDefault="00551CF2" w:rsidP="00551CF2">
      <w:pPr>
        <w:pStyle w:val="Default"/>
        <w:rPr>
          <w:sz w:val="23"/>
          <w:szCs w:val="23"/>
        </w:rPr>
      </w:pPr>
    </w:p>
    <w:p w:rsidR="00551CF2" w:rsidRDefault="00551CF2" w:rsidP="00551CF2">
      <w:pPr>
        <w:pStyle w:val="Default"/>
        <w:rPr>
          <w:sz w:val="23"/>
          <w:szCs w:val="23"/>
        </w:rPr>
      </w:pPr>
    </w:p>
    <w:p w:rsidR="00551CF2" w:rsidRDefault="00551CF2" w:rsidP="00551CF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Yours sincerely </w:t>
      </w:r>
    </w:p>
    <w:p w:rsidR="00551CF2" w:rsidRDefault="00551CF2" w:rsidP="00551CF2">
      <w:pPr>
        <w:pStyle w:val="Default"/>
        <w:rPr>
          <w:sz w:val="23"/>
          <w:szCs w:val="23"/>
        </w:rPr>
      </w:pPr>
    </w:p>
    <w:p w:rsidR="00551CF2" w:rsidRDefault="00551CF2" w:rsidP="00551CF2">
      <w:pPr>
        <w:pStyle w:val="Default"/>
        <w:rPr>
          <w:sz w:val="23"/>
          <w:szCs w:val="23"/>
        </w:rPr>
      </w:pPr>
    </w:p>
    <w:p w:rsidR="00551CF2" w:rsidRDefault="00551CF2" w:rsidP="00551CF2">
      <w:pPr>
        <w:pStyle w:val="Default"/>
        <w:rPr>
          <w:sz w:val="23"/>
          <w:szCs w:val="23"/>
        </w:rPr>
      </w:pPr>
    </w:p>
    <w:p w:rsidR="00551CF2" w:rsidRDefault="00551CF2" w:rsidP="00551CF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____________________________________Your Name </w:t>
      </w:r>
    </w:p>
    <w:p w:rsidR="00551CF2" w:rsidRDefault="00551CF2" w:rsidP="00551CF2">
      <w:pPr>
        <w:rPr>
          <w:sz w:val="23"/>
          <w:szCs w:val="23"/>
        </w:rPr>
      </w:pPr>
    </w:p>
    <w:p w:rsidR="00551CF2" w:rsidRPr="00551CF2" w:rsidRDefault="00551CF2" w:rsidP="00551CF2">
      <w:pPr>
        <w:rPr>
          <w:rFonts w:ascii="Arial" w:hAnsi="Arial" w:cs="Arial"/>
          <w:sz w:val="23"/>
          <w:szCs w:val="23"/>
        </w:rPr>
      </w:pPr>
    </w:p>
    <w:p w:rsidR="001E7C14" w:rsidRDefault="00551CF2" w:rsidP="00551CF2">
      <w:pPr>
        <w:rPr>
          <w:rFonts w:ascii="Arial" w:hAnsi="Arial" w:cs="Arial"/>
          <w:sz w:val="23"/>
          <w:szCs w:val="23"/>
        </w:rPr>
      </w:pPr>
      <w:r w:rsidRPr="00551CF2">
        <w:rPr>
          <w:rFonts w:ascii="Arial" w:hAnsi="Arial" w:cs="Arial"/>
          <w:sz w:val="23"/>
          <w:szCs w:val="23"/>
        </w:rPr>
        <w:t>____________________________________Your Signature</w:t>
      </w:r>
    </w:p>
    <w:p w:rsidR="00551CF2" w:rsidRDefault="00551CF2" w:rsidP="00551CF2">
      <w:pPr>
        <w:rPr>
          <w:rFonts w:ascii="Arial" w:hAnsi="Arial" w:cs="Arial"/>
          <w:sz w:val="23"/>
          <w:szCs w:val="23"/>
        </w:rPr>
      </w:pPr>
    </w:p>
    <w:p w:rsidR="00551CF2" w:rsidRDefault="00551CF2" w:rsidP="00551CF2">
      <w:pPr>
        <w:rPr>
          <w:rFonts w:ascii="Arial" w:hAnsi="Arial" w:cs="Arial"/>
          <w:sz w:val="23"/>
          <w:szCs w:val="23"/>
        </w:rPr>
      </w:pPr>
    </w:p>
    <w:p w:rsidR="00551CF2" w:rsidRPr="00551CF2" w:rsidRDefault="00551CF2" w:rsidP="00551CF2">
      <w:pPr>
        <w:rPr>
          <w:rFonts w:ascii="Arial" w:hAnsi="Arial" w:cs="Arial"/>
        </w:rPr>
      </w:pPr>
      <w:r>
        <w:rPr>
          <w:rFonts w:ascii="Arial" w:hAnsi="Arial" w:cs="Arial"/>
          <w:sz w:val="23"/>
          <w:szCs w:val="23"/>
        </w:rPr>
        <w:t>______________</w:t>
      </w:r>
      <w:bookmarkStart w:id="0" w:name="_GoBack"/>
      <w:bookmarkEnd w:id="0"/>
      <w:r>
        <w:rPr>
          <w:rFonts w:ascii="Arial" w:hAnsi="Arial" w:cs="Arial"/>
          <w:sz w:val="23"/>
          <w:szCs w:val="23"/>
        </w:rPr>
        <w:t>______________________Date</w:t>
      </w:r>
    </w:p>
    <w:sectPr w:rsidR="00551CF2" w:rsidRPr="00551C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B97" w:rsidRDefault="00725B97" w:rsidP="00D227A7">
      <w:pPr>
        <w:spacing w:after="0" w:line="240" w:lineRule="auto"/>
      </w:pPr>
      <w:r>
        <w:separator/>
      </w:r>
    </w:p>
  </w:endnote>
  <w:endnote w:type="continuationSeparator" w:id="0">
    <w:p w:rsidR="00725B97" w:rsidRDefault="00725B97" w:rsidP="00D22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A7" w:rsidRDefault="00D227A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A7" w:rsidRDefault="002E439D">
    <w:pPr>
      <w:pStyle w:val="Footer"/>
    </w:pPr>
    <w:r>
      <w:rPr>
        <w:noProof/>
        <w:lang w:eastAsia="ko-K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1151255</wp:posOffset>
          </wp:positionH>
          <wp:positionV relativeFrom="margin">
            <wp:posOffset>8987088</wp:posOffset>
          </wp:positionV>
          <wp:extent cx="3427095" cy="626110"/>
          <wp:effectExtent l="0" t="0" r="1905" b="254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tterhead 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7095" cy="626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A7" w:rsidRDefault="00D227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B97" w:rsidRDefault="00725B97" w:rsidP="00D227A7">
      <w:pPr>
        <w:spacing w:after="0" w:line="240" w:lineRule="auto"/>
      </w:pPr>
      <w:r>
        <w:separator/>
      </w:r>
    </w:p>
  </w:footnote>
  <w:footnote w:type="continuationSeparator" w:id="0">
    <w:p w:rsidR="00725B97" w:rsidRDefault="00725B97" w:rsidP="00D22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A7" w:rsidRDefault="00D227A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A7" w:rsidRDefault="00D227A7" w:rsidP="002E439D">
    <w:pPr>
      <w:pStyle w:val="Header"/>
      <w:tabs>
        <w:tab w:val="clear" w:pos="4513"/>
      </w:tabs>
    </w:pPr>
    <w:r>
      <w:rPr>
        <w:noProof/>
        <w:lang w:eastAsia="ko-K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-723900</wp:posOffset>
          </wp:positionV>
          <wp:extent cx="1496695" cy="5715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avigators Logo - blu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69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A7" w:rsidRDefault="00D227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A62"/>
    <w:rsid w:val="00125601"/>
    <w:rsid w:val="001E7C14"/>
    <w:rsid w:val="002E439D"/>
    <w:rsid w:val="00421865"/>
    <w:rsid w:val="00451DD0"/>
    <w:rsid w:val="004B3AC3"/>
    <w:rsid w:val="00551CF2"/>
    <w:rsid w:val="005D3338"/>
    <w:rsid w:val="00725B97"/>
    <w:rsid w:val="00741316"/>
    <w:rsid w:val="008759C0"/>
    <w:rsid w:val="00BC6A62"/>
    <w:rsid w:val="00C9416E"/>
    <w:rsid w:val="00D2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7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7A7"/>
  </w:style>
  <w:style w:type="paragraph" w:styleId="Footer">
    <w:name w:val="footer"/>
    <w:basedOn w:val="Normal"/>
    <w:link w:val="FooterChar"/>
    <w:uiPriority w:val="99"/>
    <w:unhideWhenUsed/>
    <w:rsid w:val="00D227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7A7"/>
  </w:style>
  <w:style w:type="paragraph" w:customStyle="1" w:styleId="Default">
    <w:name w:val="Default"/>
    <w:rsid w:val="00551C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7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7A7"/>
  </w:style>
  <w:style w:type="paragraph" w:styleId="Footer">
    <w:name w:val="footer"/>
    <w:basedOn w:val="Normal"/>
    <w:link w:val="FooterChar"/>
    <w:uiPriority w:val="99"/>
    <w:unhideWhenUsed/>
    <w:rsid w:val="00D227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7A7"/>
  </w:style>
  <w:style w:type="paragraph" w:customStyle="1" w:styleId="Default">
    <w:name w:val="Default"/>
    <w:rsid w:val="00551C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Windows\Temporary%20Internet%20Files\Content.Outlook\VMXETKW2\Navigators%20A4%20Letterhea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Navigators A4 Letterhead Template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Shim</dc:creator>
  <cp:lastModifiedBy>Lynn Shim</cp:lastModifiedBy>
  <cp:revision>2</cp:revision>
  <dcterms:created xsi:type="dcterms:W3CDTF">2017-11-30T03:56:00Z</dcterms:created>
  <dcterms:modified xsi:type="dcterms:W3CDTF">2017-11-30T03:56:00Z</dcterms:modified>
</cp:coreProperties>
</file>